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7DA" w:rsidRDefault="000F5BD1">
      <w:r>
        <w:rPr>
          <w:noProof/>
          <w:lang w:eastAsia="fr-FR"/>
        </w:rPr>
        <w:t xml:space="preserve">                          </w:t>
      </w:r>
      <w:r w:rsidR="006118C5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45.5pt">
            <v:imagedata r:id="rId6" o:title="BlocMark_RS-AlpesMaritimes_FFESSM-2018"/>
          </v:shape>
        </w:pict>
      </w:r>
    </w:p>
    <w:p w:rsidR="008669BE" w:rsidRPr="00CB0884" w:rsidRDefault="00063486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CB0884">
        <w:rPr>
          <w:rFonts w:ascii="Arial" w:hAnsi="Arial" w:cs="Arial"/>
          <w:sz w:val="20"/>
          <w:szCs w:val="20"/>
          <w:lang w:eastAsia="fr-FR"/>
        </w:rPr>
        <w:t xml:space="preserve">   </w:t>
      </w:r>
    </w:p>
    <w:p w:rsidR="008669BE" w:rsidRPr="00CB0884" w:rsidRDefault="008669BE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8669BE" w:rsidRPr="00CB0884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CB0884">
        <w:rPr>
          <w:rFonts w:ascii="Arial" w:hAnsi="Arial" w:cs="Arial"/>
          <w:sz w:val="20"/>
          <w:szCs w:val="20"/>
          <w:lang w:eastAsia="fr-FR"/>
        </w:rPr>
        <w:t>ASSEMBLEE GENERALE ELECTIVE 23 OCTOBRE 2020</w:t>
      </w:r>
    </w:p>
    <w:p w:rsidR="00DB21FC" w:rsidRPr="00CB0884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CB0884">
        <w:rPr>
          <w:rFonts w:ascii="Arial" w:hAnsi="Arial" w:cs="Arial"/>
          <w:sz w:val="20"/>
          <w:szCs w:val="20"/>
          <w:lang w:eastAsia="fr-FR"/>
        </w:rPr>
        <w:t xml:space="preserve">19H MAISSON DES ASSOCIATIONS </w:t>
      </w: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DB21FC">
        <w:rPr>
          <w:rFonts w:ascii="Arial" w:hAnsi="Arial" w:cs="Arial"/>
          <w:sz w:val="20"/>
          <w:szCs w:val="20"/>
          <w:lang w:eastAsia="fr-FR"/>
        </w:rPr>
        <w:t>288 Chemin de Saint-Claude, 06600 Antibes</w:t>
      </w:r>
    </w:p>
    <w:p w:rsidR="00794D33" w:rsidRDefault="00794D33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794D33" w:rsidRDefault="00794D33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794D33" w:rsidRDefault="00794D33" w:rsidP="00794D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 xml:space="preserve">RENVOI AVANT LE 13/09  </w:t>
      </w:r>
      <w:r>
        <w:rPr>
          <w:rFonts w:ascii="Arial" w:hAnsi="Arial" w:cs="Arial"/>
          <w:sz w:val="20"/>
          <w:szCs w:val="20"/>
          <w:lang w:eastAsia="fr-FR"/>
        </w:rPr>
        <w:t xml:space="preserve">    </w:t>
      </w:r>
      <w:r>
        <w:rPr>
          <w:rFonts w:ascii="Arial" w:hAnsi="Arial" w:cs="Arial"/>
          <w:sz w:val="20"/>
          <w:szCs w:val="20"/>
          <w:lang w:eastAsia="fr-FR"/>
        </w:rPr>
        <w:t>comite.departemental.06@gmail.com</w:t>
      </w:r>
    </w:p>
    <w:p w:rsidR="00794D33" w:rsidRDefault="00794D33" w:rsidP="00794D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bookmarkStart w:id="0" w:name="_GoBack"/>
      <w:bookmarkEnd w:id="0"/>
    </w:p>
    <w:p w:rsidR="00794D33" w:rsidRDefault="00794D33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DB21FC" w:rsidRPr="00794D33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eastAsia="fr-FR"/>
        </w:rPr>
      </w:pPr>
      <w:r w:rsidRPr="00794D33">
        <w:rPr>
          <w:rFonts w:ascii="Arial" w:hAnsi="Arial" w:cs="Arial"/>
          <w:b/>
          <w:bCs/>
          <w:sz w:val="20"/>
          <w:szCs w:val="20"/>
          <w:lang w:eastAsia="fr-FR"/>
        </w:rPr>
        <w:t xml:space="preserve">CANDIDATURE </w:t>
      </w:r>
      <w:r w:rsidR="00CB0884" w:rsidRPr="00794D33">
        <w:rPr>
          <w:rFonts w:ascii="Arial" w:hAnsi="Arial" w:cs="Arial"/>
          <w:b/>
          <w:bCs/>
          <w:sz w:val="20"/>
          <w:szCs w:val="20"/>
          <w:lang w:eastAsia="fr-FR"/>
        </w:rPr>
        <w:t>A UN PRESIDENCE DE COMMISSION</w:t>
      </w:r>
    </w:p>
    <w:p w:rsidR="00CB0884" w:rsidRPr="00794D33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CB0884" w:rsidRPr="00794D33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CB0884" w:rsidRPr="00794D33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CB0884" w:rsidRPr="00794D33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>
        <w:rPr>
          <w:rFonts w:ascii="Arial" w:hAnsi="Arial" w:cs="Arial"/>
          <w:sz w:val="20"/>
          <w:szCs w:val="20"/>
          <w:lang w:val="it-IT" w:eastAsia="fr-FR"/>
        </w:rPr>
        <w:t>COMMISSION :</w:t>
      </w: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>
        <w:rPr>
          <w:rFonts w:ascii="Arial" w:hAnsi="Arial" w:cs="Arial"/>
          <w:sz w:val="20"/>
          <w:szCs w:val="20"/>
          <w:lang w:val="it-IT" w:eastAsia="fr-FR"/>
        </w:rPr>
        <w:t>NOM PRENOM</w:t>
      </w: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>
        <w:rPr>
          <w:rFonts w:ascii="Arial" w:hAnsi="Arial" w:cs="Arial"/>
          <w:sz w:val="20"/>
          <w:szCs w:val="20"/>
          <w:lang w:val="it-IT" w:eastAsia="fr-FR"/>
        </w:rPr>
        <w:t>ADRESSE</w:t>
      </w: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>
        <w:rPr>
          <w:rFonts w:ascii="Arial" w:hAnsi="Arial" w:cs="Arial"/>
          <w:sz w:val="20"/>
          <w:szCs w:val="20"/>
          <w:lang w:val="it-IT" w:eastAsia="fr-FR"/>
        </w:rPr>
        <w:t>TELEPHONE</w:t>
      </w: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CB0884" w:rsidRPr="00CB0884" w:rsidRDefault="00CB0884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  <w:r>
        <w:rPr>
          <w:rFonts w:ascii="Arial" w:hAnsi="Arial" w:cs="Arial"/>
          <w:sz w:val="20"/>
          <w:szCs w:val="20"/>
          <w:lang w:val="it-IT" w:eastAsia="fr-FR"/>
        </w:rPr>
        <w:t>CURSUS FEDERAL</w:t>
      </w:r>
    </w:p>
    <w:p w:rsidR="00DB21FC" w:rsidRPr="00CB0884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p w:rsidR="00DB21FC" w:rsidRPr="00CB0884" w:rsidRDefault="00DB21FC" w:rsidP="001F24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IT" w:eastAsia="fr-FR"/>
        </w:rPr>
      </w:pPr>
    </w:p>
    <w:sectPr w:rsidR="00DB21FC" w:rsidRPr="00CB0884" w:rsidSect="00672FFA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8C5" w:rsidRDefault="006118C5" w:rsidP="00DE24D4">
      <w:pPr>
        <w:spacing w:after="0" w:line="240" w:lineRule="auto"/>
      </w:pPr>
      <w:r>
        <w:separator/>
      </w:r>
    </w:p>
  </w:endnote>
  <w:endnote w:type="continuationSeparator" w:id="0">
    <w:p w:rsidR="006118C5" w:rsidRDefault="006118C5" w:rsidP="00DE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4D4" w:rsidRDefault="00DE24D4">
    <w:pPr>
      <w:pStyle w:val="Pieddepage"/>
    </w:pPr>
    <w:r>
      <w:t xml:space="preserve">CODEP 06 FFESSM 14 Avenue de Belgique 06220 Golfe Juan    </w:t>
    </w:r>
    <w:proofErr w:type="gramStart"/>
    <w:r>
      <w:t>Tel:</w:t>
    </w:r>
    <w:proofErr w:type="gramEnd"/>
    <w:r>
      <w:t xml:space="preserve"> 06.15.98.95.83</w:t>
    </w:r>
    <w:r w:rsidR="000F5BD1">
      <w:t xml:space="preserve"> </w:t>
    </w:r>
    <w:r w:rsidR="006118C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7.5pt;height:45pt">
          <v:imagedata r:id="rId1" o:title="ecosub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8C5" w:rsidRDefault="006118C5" w:rsidP="00DE24D4">
      <w:pPr>
        <w:spacing w:after="0" w:line="240" w:lineRule="auto"/>
      </w:pPr>
      <w:r>
        <w:separator/>
      </w:r>
    </w:p>
  </w:footnote>
  <w:footnote w:type="continuationSeparator" w:id="0">
    <w:p w:rsidR="006118C5" w:rsidRDefault="006118C5" w:rsidP="00DE24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0884"/>
    <w:rsid w:val="00063486"/>
    <w:rsid w:val="0009753B"/>
    <w:rsid w:val="000A0E3A"/>
    <w:rsid w:val="000D6890"/>
    <w:rsid w:val="000F5BD1"/>
    <w:rsid w:val="001F2461"/>
    <w:rsid w:val="002B28C5"/>
    <w:rsid w:val="003C7094"/>
    <w:rsid w:val="004139ED"/>
    <w:rsid w:val="005067DA"/>
    <w:rsid w:val="006118C5"/>
    <w:rsid w:val="00672FFA"/>
    <w:rsid w:val="006F327E"/>
    <w:rsid w:val="00794D33"/>
    <w:rsid w:val="007B17F0"/>
    <w:rsid w:val="008669BE"/>
    <w:rsid w:val="008854A2"/>
    <w:rsid w:val="009F4CC4"/>
    <w:rsid w:val="00A81055"/>
    <w:rsid w:val="00BC5E79"/>
    <w:rsid w:val="00BE477E"/>
    <w:rsid w:val="00CB0884"/>
    <w:rsid w:val="00CC7E16"/>
    <w:rsid w:val="00D110D3"/>
    <w:rsid w:val="00D96F5F"/>
    <w:rsid w:val="00DA2558"/>
    <w:rsid w:val="00DB21FC"/>
    <w:rsid w:val="00DE24D4"/>
    <w:rsid w:val="00ED45EF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070154"/>
  <w15:chartTrackingRefBased/>
  <w15:docId w15:val="{1BB2AF63-BED6-4E5C-844D-A9B81DAB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7D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72F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E24D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DE24D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E24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E24D4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B21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ODEP%2006\2020\AG2\CANDIDATURE%20LIS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CANDIDATURE LISTE</Template>
  <TotalTime>4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</dc:creator>
  <cp:keywords/>
  <cp:lastModifiedBy>Jean-Lou</cp:lastModifiedBy>
  <cp:revision>3</cp:revision>
  <cp:lastPrinted>2017-07-24T13:39:00Z</cp:lastPrinted>
  <dcterms:created xsi:type="dcterms:W3CDTF">2020-07-30T15:30:00Z</dcterms:created>
  <dcterms:modified xsi:type="dcterms:W3CDTF">2020-08-05T19:09:00Z</dcterms:modified>
</cp:coreProperties>
</file>